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7693FB" w14:textId="77777777" w:rsidR="006C4FD3" w:rsidRDefault="00000000">
      <w:r>
        <w:rPr>
          <w:noProof/>
        </w:rPr>
        <w:drawing>
          <wp:inline distT="0" distB="0" distL="0" distR="0" wp14:anchorId="15BA4A81" wp14:editId="26C8EE89">
            <wp:extent cx="5760720" cy="7680960"/>
            <wp:effectExtent l="0" t="0" r="0" b="0"/>
            <wp:docPr id="206708990" name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117B915" w14:textId="77777777" w:rsidR="006C4FD3" w:rsidRDefault="006C4FD3"/>
    <w:p w14:paraId="16243D9D" w14:textId="77777777" w:rsidR="006C4FD3" w:rsidRDefault="00000000">
      <w:pPr>
        <w:tabs>
          <w:tab w:val="left" w:pos="7920"/>
        </w:tabs>
      </w:pPr>
      <w:r>
        <w:tab/>
      </w:r>
    </w:p>
    <w:p w14:paraId="075C617E" w14:textId="77777777" w:rsidR="006C4FD3" w:rsidRDefault="006C4FD3">
      <w:pPr>
        <w:tabs>
          <w:tab w:val="left" w:pos="7920"/>
        </w:tabs>
      </w:pPr>
    </w:p>
    <w:p w14:paraId="7E14CDC0" w14:textId="77777777" w:rsidR="006C4FD3" w:rsidRDefault="006C4FD3">
      <w:pPr>
        <w:tabs>
          <w:tab w:val="left" w:pos="7920"/>
        </w:tabs>
      </w:pPr>
    </w:p>
    <w:p w14:paraId="7F263AAE" w14:textId="77777777" w:rsidR="006C4FD3" w:rsidRDefault="00000000">
      <w:pPr>
        <w:tabs>
          <w:tab w:val="left" w:pos="7920"/>
        </w:tabs>
      </w:pPr>
      <w:r>
        <w:rPr>
          <w:noProof/>
        </w:rPr>
        <w:lastRenderedPageBreak/>
        <w:drawing>
          <wp:inline distT="0" distB="0" distL="0" distR="0" wp14:anchorId="0573D60A" wp14:editId="47E6F00F">
            <wp:extent cx="5760720" cy="7680960"/>
            <wp:effectExtent l="0" t="0" r="0" b="0"/>
            <wp:docPr id="106459603" name="Obraz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8A60FD5" w14:textId="77777777" w:rsidR="006C4FD3" w:rsidRDefault="006C4FD3">
      <w:pPr>
        <w:tabs>
          <w:tab w:val="left" w:pos="7920"/>
        </w:tabs>
      </w:pPr>
    </w:p>
    <w:sectPr w:rsidR="006C4FD3"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D915C3" w14:textId="77777777" w:rsidR="002466C6" w:rsidRDefault="002466C6">
      <w:pPr>
        <w:spacing w:after="0" w:line="240" w:lineRule="auto"/>
      </w:pPr>
      <w:r>
        <w:separator/>
      </w:r>
    </w:p>
  </w:endnote>
  <w:endnote w:type="continuationSeparator" w:id="0">
    <w:p w14:paraId="6B1C76BE" w14:textId="77777777" w:rsidR="002466C6" w:rsidRDefault="002466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831F54" w14:textId="77777777" w:rsidR="002466C6" w:rsidRDefault="002466C6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D003316" w14:textId="77777777" w:rsidR="002466C6" w:rsidRDefault="002466C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6C4FD3"/>
    <w:rsid w:val="002466C6"/>
    <w:rsid w:val="00364C18"/>
    <w:rsid w:val="006C4FD3"/>
    <w:rsid w:val="006F4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CC9BFC"/>
  <w15:docId w15:val="{4D82E537-6A4C-4814-8CB1-EA95B833C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kern w:val="3"/>
        <w:sz w:val="22"/>
        <w:szCs w:val="22"/>
        <w:lang w:val="pl-PL" w:eastAsia="en-US" w:bidi="ar-SA"/>
      </w:rPr>
    </w:rPrDefault>
    <w:pPrDefault>
      <w:pPr>
        <w:autoSpaceDN w:val="0"/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.dot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Majewska-Wojtal</dc:creator>
  <dc:description/>
  <cp:lastModifiedBy>Beata Majewska-Wojtal</cp:lastModifiedBy>
  <cp:revision>2</cp:revision>
  <dcterms:created xsi:type="dcterms:W3CDTF">2024-05-31T20:07:00Z</dcterms:created>
  <dcterms:modified xsi:type="dcterms:W3CDTF">2024-05-31T20:07:00Z</dcterms:modified>
</cp:coreProperties>
</file>